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8DAF7" w14:textId="77777777" w:rsidR="00306FCC" w:rsidRPr="00896962" w:rsidRDefault="00306FCC">
      <w:pPr>
        <w:rPr>
          <w:rFonts w:hint="eastAsia"/>
        </w:rPr>
      </w:pPr>
      <w:r w:rsidRPr="00896962">
        <w:rPr>
          <w:rFonts w:hint="eastAsia"/>
        </w:rPr>
        <w:t>別記第</w:t>
      </w:r>
      <w:r w:rsidR="00020E07" w:rsidRPr="00896962">
        <w:rPr>
          <w:rFonts w:hint="eastAsia"/>
        </w:rPr>
        <w:t>３</w:t>
      </w:r>
      <w:r w:rsidRPr="00896962">
        <w:rPr>
          <w:rFonts w:hint="eastAsia"/>
        </w:rPr>
        <w:t>号様式(第</w:t>
      </w:r>
      <w:r w:rsidR="00896962" w:rsidRPr="00896962">
        <w:rPr>
          <w:rFonts w:hint="eastAsia"/>
        </w:rPr>
        <w:t>４</w:t>
      </w:r>
      <w:r w:rsidRPr="00896962">
        <w:rPr>
          <w:rFonts w:hint="eastAsia"/>
        </w:rPr>
        <w:t>条関係)</w:t>
      </w:r>
    </w:p>
    <w:p w14:paraId="7A2513C3" w14:textId="77777777" w:rsidR="00306FCC" w:rsidRPr="00896962" w:rsidRDefault="00306FCC">
      <w:pPr>
        <w:jc w:val="center"/>
        <w:rPr>
          <w:rFonts w:hint="eastAsia"/>
        </w:rPr>
      </w:pPr>
      <w:r w:rsidRPr="00896962">
        <w:rPr>
          <w:rFonts w:hint="eastAsia"/>
        </w:rPr>
        <w:t>病院(診療所，助産所)変更届出書</w:t>
      </w:r>
    </w:p>
    <w:p w14:paraId="7B741E77" w14:textId="77777777" w:rsidR="00306FCC" w:rsidRPr="00896962" w:rsidRDefault="00306FCC">
      <w:pPr>
        <w:jc w:val="right"/>
        <w:rPr>
          <w:rFonts w:hint="eastAsia"/>
        </w:rPr>
      </w:pPr>
      <w:r w:rsidRPr="00896962">
        <w:rPr>
          <w:rFonts w:hint="eastAsia"/>
        </w:rPr>
        <w:t xml:space="preserve">年　　月　　日　　</w:t>
      </w:r>
    </w:p>
    <w:p w14:paraId="30C1BA89" w14:textId="77777777" w:rsidR="00306FCC" w:rsidRPr="00896962" w:rsidRDefault="00306FCC">
      <w:pPr>
        <w:rPr>
          <w:rFonts w:hint="eastAsia"/>
        </w:rPr>
      </w:pPr>
      <w:r w:rsidRPr="00896962">
        <w:rPr>
          <w:rFonts w:hint="eastAsia"/>
        </w:rPr>
        <w:t xml:space="preserve">　　　</w:t>
      </w:r>
      <w:r w:rsidR="00F918C3" w:rsidRPr="00F918C3">
        <w:t>市立函館保健所長</w:t>
      </w:r>
      <w:r w:rsidRPr="00896962">
        <w:rPr>
          <w:rFonts w:hint="eastAsia"/>
        </w:rPr>
        <w:t xml:space="preserve">　様</w:t>
      </w:r>
    </w:p>
    <w:tbl>
      <w:tblPr>
        <w:tblW w:w="0" w:type="auto"/>
        <w:tblInd w:w="8" w:type="dxa"/>
        <w:tblLayout w:type="fixed"/>
        <w:tblCellMar>
          <w:left w:w="0" w:type="dxa"/>
          <w:right w:w="0" w:type="dxa"/>
        </w:tblCellMar>
        <w:tblLook w:val="0000" w:firstRow="0" w:lastRow="0" w:firstColumn="0" w:lastColumn="0" w:noHBand="0" w:noVBand="0"/>
      </w:tblPr>
      <w:tblGrid>
        <w:gridCol w:w="4938"/>
        <w:gridCol w:w="2748"/>
        <w:gridCol w:w="804"/>
      </w:tblGrid>
      <w:tr w:rsidR="00306FCC" w:rsidRPr="00896962" w14:paraId="220A352C" w14:textId="77777777">
        <w:tblPrEx>
          <w:tblCellMar>
            <w:top w:w="0" w:type="dxa"/>
            <w:left w:w="0" w:type="dxa"/>
            <w:bottom w:w="0" w:type="dxa"/>
            <w:right w:w="0" w:type="dxa"/>
          </w:tblCellMar>
        </w:tblPrEx>
        <w:trPr>
          <w:cantSplit/>
          <w:trHeight w:hRule="exact" w:val="525"/>
        </w:trPr>
        <w:tc>
          <w:tcPr>
            <w:tcW w:w="4938" w:type="dxa"/>
            <w:vAlign w:val="center"/>
          </w:tcPr>
          <w:p w14:paraId="131DE4A0" w14:textId="77777777" w:rsidR="00306FCC" w:rsidRPr="00896962" w:rsidRDefault="00306FCC">
            <w:pPr>
              <w:ind w:left="100" w:right="100"/>
              <w:jc w:val="right"/>
              <w:rPr>
                <w:rFonts w:hint="eastAsia"/>
              </w:rPr>
            </w:pPr>
            <w:r w:rsidRPr="00896962">
              <w:rPr>
                <w:rFonts w:hint="eastAsia"/>
              </w:rPr>
              <w:t>住所</w:t>
            </w:r>
          </w:p>
        </w:tc>
        <w:tc>
          <w:tcPr>
            <w:tcW w:w="2748" w:type="dxa"/>
            <w:vAlign w:val="center"/>
          </w:tcPr>
          <w:p w14:paraId="7CD89335" w14:textId="77777777" w:rsidR="00306FCC" w:rsidRPr="00896962" w:rsidRDefault="00306FCC">
            <w:pPr>
              <w:spacing w:line="240" w:lineRule="exact"/>
              <w:ind w:left="100" w:right="100"/>
              <w:rPr>
                <w:rFonts w:hint="eastAsia"/>
              </w:rPr>
            </w:pPr>
          </w:p>
        </w:tc>
        <w:tc>
          <w:tcPr>
            <w:tcW w:w="804" w:type="dxa"/>
            <w:vAlign w:val="center"/>
          </w:tcPr>
          <w:p w14:paraId="1B94443A" w14:textId="77777777" w:rsidR="00306FCC" w:rsidRPr="00896962" w:rsidRDefault="00306FCC">
            <w:pPr>
              <w:ind w:left="100" w:right="100"/>
              <w:rPr>
                <w:rFonts w:hint="eastAsia"/>
              </w:rPr>
            </w:pPr>
            <w:r w:rsidRPr="00896962">
              <w:rPr>
                <w:rFonts w:hint="eastAsia"/>
              </w:rPr>
              <w:t xml:space="preserve">　</w:t>
            </w:r>
          </w:p>
        </w:tc>
      </w:tr>
    </w:tbl>
    <w:p w14:paraId="7CA69320" w14:textId="77777777" w:rsidR="00306FCC" w:rsidRPr="00896962" w:rsidRDefault="00306FCC">
      <w:pPr>
        <w:jc w:val="right"/>
        <w:rPr>
          <w:rFonts w:hint="eastAsia"/>
        </w:rPr>
      </w:pPr>
      <w:r w:rsidRPr="00896962">
        <w:rPr>
          <w:rFonts w:hint="eastAsia"/>
        </w:rPr>
        <w:t xml:space="preserve">届出者　　　　　　　　　　　　　　　　　　　　</w:t>
      </w:r>
    </w:p>
    <w:tbl>
      <w:tblPr>
        <w:tblW w:w="0" w:type="auto"/>
        <w:tblInd w:w="8" w:type="dxa"/>
        <w:tblLayout w:type="fixed"/>
        <w:tblCellMar>
          <w:left w:w="0" w:type="dxa"/>
          <w:right w:w="0" w:type="dxa"/>
        </w:tblCellMar>
        <w:tblLook w:val="0000" w:firstRow="0" w:lastRow="0" w:firstColumn="0" w:lastColumn="0" w:noHBand="0" w:noVBand="0"/>
      </w:tblPr>
      <w:tblGrid>
        <w:gridCol w:w="4938"/>
        <w:gridCol w:w="2748"/>
        <w:gridCol w:w="804"/>
      </w:tblGrid>
      <w:tr w:rsidR="00306FCC" w:rsidRPr="00896962" w14:paraId="7CC1BEC3" w14:textId="77777777">
        <w:tblPrEx>
          <w:tblCellMar>
            <w:top w:w="0" w:type="dxa"/>
            <w:left w:w="0" w:type="dxa"/>
            <w:bottom w:w="0" w:type="dxa"/>
            <w:right w:w="0" w:type="dxa"/>
          </w:tblCellMar>
        </w:tblPrEx>
        <w:trPr>
          <w:cantSplit/>
          <w:trHeight w:hRule="exact" w:val="525"/>
        </w:trPr>
        <w:tc>
          <w:tcPr>
            <w:tcW w:w="4938" w:type="dxa"/>
            <w:vAlign w:val="center"/>
          </w:tcPr>
          <w:p w14:paraId="1D673108" w14:textId="77777777" w:rsidR="00306FCC" w:rsidRPr="00896962" w:rsidRDefault="00306FCC">
            <w:pPr>
              <w:ind w:left="100" w:right="100"/>
              <w:jc w:val="right"/>
              <w:rPr>
                <w:rFonts w:hint="eastAsia"/>
              </w:rPr>
            </w:pPr>
            <w:r w:rsidRPr="00896962">
              <w:rPr>
                <w:rFonts w:hint="eastAsia"/>
              </w:rPr>
              <w:t>氏名</w:t>
            </w:r>
          </w:p>
        </w:tc>
        <w:tc>
          <w:tcPr>
            <w:tcW w:w="2748" w:type="dxa"/>
            <w:vAlign w:val="center"/>
          </w:tcPr>
          <w:p w14:paraId="1AD0C3DE" w14:textId="77777777" w:rsidR="00306FCC" w:rsidRPr="00896962" w:rsidRDefault="00306FCC">
            <w:pPr>
              <w:spacing w:line="240" w:lineRule="exact"/>
              <w:ind w:left="100" w:right="100"/>
              <w:rPr>
                <w:rFonts w:hint="eastAsia"/>
              </w:rPr>
            </w:pPr>
          </w:p>
        </w:tc>
        <w:tc>
          <w:tcPr>
            <w:tcW w:w="804" w:type="dxa"/>
            <w:vAlign w:val="center"/>
          </w:tcPr>
          <w:p w14:paraId="55F6EBD2" w14:textId="77777777" w:rsidR="00306FCC" w:rsidRPr="00896962" w:rsidRDefault="00306FCC">
            <w:pPr>
              <w:ind w:left="100" w:right="100"/>
              <w:rPr>
                <w:rFonts w:hint="eastAsia"/>
              </w:rPr>
            </w:pPr>
          </w:p>
        </w:tc>
      </w:tr>
    </w:tbl>
    <w:p w14:paraId="2FC03920" w14:textId="77777777" w:rsidR="00E332BE" w:rsidRPr="00896962" w:rsidRDefault="00E332BE">
      <w:pPr>
        <w:ind w:left="210" w:hanging="210"/>
      </w:pPr>
    </w:p>
    <w:p w14:paraId="7C5C44E2" w14:textId="77777777" w:rsidR="00306FCC" w:rsidRPr="00896962" w:rsidRDefault="00306FCC">
      <w:pPr>
        <w:ind w:left="210" w:hanging="210"/>
        <w:rPr>
          <w:rFonts w:hint="eastAsia"/>
        </w:rPr>
      </w:pPr>
      <w:r w:rsidRPr="00896962">
        <w:rPr>
          <w:rFonts w:hint="eastAsia"/>
        </w:rPr>
        <w:t xml:space="preserve">　　次のとおり病院(診療所，助産所)の許可を受けた(届け出た)事項に変更を生じたので届け出ます。</w:t>
      </w:r>
    </w:p>
    <w:p w14:paraId="7ACB7E25" w14:textId="77777777" w:rsidR="00306FCC" w:rsidRPr="00896962" w:rsidRDefault="00306FCC">
      <w:r w:rsidRPr="00896962">
        <w:rPr>
          <w:rFonts w:hint="eastAsia"/>
        </w:rPr>
        <w:t xml:space="preserve">　1　名称</w:t>
      </w:r>
    </w:p>
    <w:p w14:paraId="6BB34EF2" w14:textId="77777777" w:rsidR="00E332BE" w:rsidRPr="00896962" w:rsidRDefault="00E332BE">
      <w:pPr>
        <w:rPr>
          <w:rFonts w:hint="eastAsia"/>
        </w:rPr>
      </w:pPr>
    </w:p>
    <w:p w14:paraId="58E87D58" w14:textId="77777777" w:rsidR="00306FCC" w:rsidRPr="00896962" w:rsidRDefault="00306FCC">
      <w:pPr>
        <w:rPr>
          <w:rFonts w:hint="eastAsia"/>
        </w:rPr>
      </w:pPr>
      <w:r w:rsidRPr="00896962">
        <w:rPr>
          <w:rFonts w:hint="eastAsia"/>
        </w:rPr>
        <w:t xml:space="preserve">　2　開設の場所</w:t>
      </w:r>
    </w:p>
    <w:p w14:paraId="6A1D744E" w14:textId="77777777" w:rsidR="00E332BE" w:rsidRPr="00896962" w:rsidRDefault="00E332BE"/>
    <w:p w14:paraId="0703BE4A" w14:textId="77777777" w:rsidR="00306FCC" w:rsidRPr="00896962" w:rsidRDefault="00306FCC">
      <w:pPr>
        <w:rPr>
          <w:rFonts w:hint="eastAsia"/>
        </w:rPr>
      </w:pPr>
      <w:r w:rsidRPr="00896962">
        <w:rPr>
          <w:rFonts w:hint="eastAsia"/>
        </w:rPr>
        <w:t xml:space="preserve">　3　許可(届出)の年月日および番号</w:t>
      </w:r>
    </w:p>
    <w:p w14:paraId="35A7CA37" w14:textId="77777777" w:rsidR="00E332BE" w:rsidRPr="00896962" w:rsidRDefault="00E332BE"/>
    <w:p w14:paraId="010575B4" w14:textId="77777777" w:rsidR="00306FCC" w:rsidRPr="00896962" w:rsidRDefault="00306FCC">
      <w:pPr>
        <w:rPr>
          <w:rFonts w:hint="eastAsia"/>
        </w:rPr>
      </w:pPr>
      <w:r w:rsidRPr="00896962">
        <w:rPr>
          <w:rFonts w:hint="eastAsia"/>
        </w:rPr>
        <w:t xml:space="preserve">　4　変更年月日　　　　　　年　　　月　　　日</w:t>
      </w:r>
    </w:p>
    <w:p w14:paraId="49812613" w14:textId="77777777" w:rsidR="00E332BE" w:rsidRPr="00896962" w:rsidRDefault="00E332BE"/>
    <w:p w14:paraId="7A9E7CC5" w14:textId="77777777" w:rsidR="00306FCC" w:rsidRPr="00896962" w:rsidRDefault="00306FCC">
      <w:pPr>
        <w:rPr>
          <w:rFonts w:hint="eastAsia"/>
        </w:rPr>
      </w:pPr>
      <w:r w:rsidRPr="00896962">
        <w:rPr>
          <w:rFonts w:hint="eastAsia"/>
        </w:rPr>
        <w:t xml:space="preserve">　5　変更の理由</w:t>
      </w:r>
    </w:p>
    <w:p w14:paraId="2D257D04" w14:textId="77777777" w:rsidR="00E332BE" w:rsidRPr="00896962" w:rsidRDefault="00E332BE"/>
    <w:p w14:paraId="1239C837" w14:textId="77777777" w:rsidR="00306FCC" w:rsidRPr="00896962" w:rsidRDefault="00306FCC">
      <w:pPr>
        <w:rPr>
          <w:rFonts w:hint="eastAsia"/>
        </w:rPr>
      </w:pPr>
      <w:r w:rsidRPr="00896962">
        <w:rPr>
          <w:rFonts w:hint="eastAsia"/>
        </w:rPr>
        <w:t xml:space="preserve">　6　変更事項</w:t>
      </w:r>
    </w:p>
    <w:p w14:paraId="4DC29D94" w14:textId="77777777" w:rsidR="00E332BE" w:rsidRPr="00896962" w:rsidRDefault="00E332BE"/>
    <w:p w14:paraId="3E240810" w14:textId="77777777" w:rsidR="00306FCC" w:rsidRPr="00896962" w:rsidRDefault="00306FCC">
      <w:pPr>
        <w:rPr>
          <w:rFonts w:hint="eastAsia"/>
        </w:rPr>
      </w:pPr>
      <w:r w:rsidRPr="00896962">
        <w:rPr>
          <w:rFonts w:hint="eastAsia"/>
        </w:rPr>
        <w:t xml:space="preserve">　7　変更内容</w:t>
      </w:r>
    </w:p>
    <w:p w14:paraId="07562ABA" w14:textId="77777777" w:rsidR="00306FCC" w:rsidRPr="00896962" w:rsidRDefault="00306FCC" w:rsidP="00E332BE">
      <w:pPr>
        <w:ind w:firstLineChars="100" w:firstLine="210"/>
        <w:rPr>
          <w:rFonts w:hint="eastAsia"/>
        </w:rPr>
      </w:pPr>
      <w:r w:rsidRPr="00896962">
        <w:rPr>
          <w:rFonts w:hint="eastAsia"/>
        </w:rPr>
        <w:t xml:space="preserve">　　(1)　変更前</w:t>
      </w:r>
    </w:p>
    <w:p w14:paraId="0FB1DE0A" w14:textId="77777777" w:rsidR="00E332BE" w:rsidRPr="00896962" w:rsidRDefault="00E332BE"/>
    <w:p w14:paraId="359FEF83" w14:textId="77777777" w:rsidR="00306FCC" w:rsidRPr="00896962" w:rsidRDefault="00306FCC" w:rsidP="00E332BE">
      <w:pPr>
        <w:ind w:firstLineChars="100" w:firstLine="210"/>
        <w:rPr>
          <w:rFonts w:hint="eastAsia"/>
        </w:rPr>
      </w:pPr>
      <w:r w:rsidRPr="00896962">
        <w:rPr>
          <w:rFonts w:hint="eastAsia"/>
        </w:rPr>
        <w:t xml:space="preserve">　　(2)　変更後</w:t>
      </w:r>
    </w:p>
    <w:p w14:paraId="53B4522D" w14:textId="77777777" w:rsidR="00E332BE" w:rsidRPr="00896962" w:rsidRDefault="00E332BE"/>
    <w:p w14:paraId="47C15D2B" w14:textId="77777777" w:rsidR="00E332BE" w:rsidRPr="00896962" w:rsidRDefault="00E332BE"/>
    <w:p w14:paraId="602005C6" w14:textId="77777777" w:rsidR="00E332BE" w:rsidRPr="00896962" w:rsidRDefault="00E332BE"/>
    <w:p w14:paraId="478A5DE3" w14:textId="77777777" w:rsidR="00E332BE" w:rsidRPr="00896962" w:rsidRDefault="00E332BE"/>
    <w:p w14:paraId="2240A8F4" w14:textId="77777777" w:rsidR="00E332BE" w:rsidRPr="00896962" w:rsidRDefault="00E332BE"/>
    <w:p w14:paraId="259E6A2A" w14:textId="77777777" w:rsidR="00E332BE" w:rsidRPr="00896962" w:rsidRDefault="00E332BE"/>
    <w:p w14:paraId="495B98B6" w14:textId="77777777" w:rsidR="00E332BE" w:rsidRPr="00896962" w:rsidRDefault="00E332BE"/>
    <w:p w14:paraId="59FE5495" w14:textId="77777777" w:rsidR="00E332BE" w:rsidRPr="00896962" w:rsidRDefault="00E332BE"/>
    <w:p w14:paraId="0CFFC980" w14:textId="77777777" w:rsidR="00E332BE" w:rsidRPr="00896962" w:rsidRDefault="00E332BE"/>
    <w:p w14:paraId="4BE1E028" w14:textId="77777777" w:rsidR="00E332BE" w:rsidRPr="00896962" w:rsidRDefault="00E332BE"/>
    <w:p w14:paraId="33614243" w14:textId="77777777" w:rsidR="00E332BE" w:rsidRPr="00896962" w:rsidRDefault="00E332BE"/>
    <w:p w14:paraId="3537D51D" w14:textId="77777777" w:rsidR="00E332BE" w:rsidRPr="00896962" w:rsidRDefault="00E332BE"/>
    <w:p w14:paraId="39F78C08" w14:textId="77777777" w:rsidR="00E332BE" w:rsidRPr="00896962" w:rsidRDefault="00E332BE"/>
    <w:p w14:paraId="68C3E838" w14:textId="77777777" w:rsidR="00E332BE" w:rsidRPr="00896962" w:rsidRDefault="00E332BE"/>
    <w:p w14:paraId="3EB099F7" w14:textId="77777777" w:rsidR="00E332BE" w:rsidRPr="00896962" w:rsidRDefault="00E332BE"/>
    <w:p w14:paraId="180F689B" w14:textId="77777777" w:rsidR="00E332BE" w:rsidRPr="00896962" w:rsidRDefault="00E332BE"/>
    <w:p w14:paraId="222CCDEA" w14:textId="77777777" w:rsidR="00E332BE" w:rsidRPr="00896962" w:rsidRDefault="00E332BE"/>
    <w:p w14:paraId="2BE4480D" w14:textId="77777777" w:rsidR="00E332BE" w:rsidRPr="00896962" w:rsidRDefault="00E332BE"/>
    <w:p w14:paraId="6FACDD7B" w14:textId="77777777" w:rsidR="00E332BE" w:rsidRPr="00896962" w:rsidRDefault="00E332BE">
      <w:pPr>
        <w:rPr>
          <w:rFonts w:hint="eastAsia"/>
        </w:rPr>
      </w:pPr>
    </w:p>
    <w:p w14:paraId="55B9B1D1" w14:textId="77777777" w:rsidR="00306FCC" w:rsidRPr="00896962" w:rsidRDefault="00306FCC">
      <w:pPr>
        <w:rPr>
          <w:rFonts w:hint="eastAsia"/>
        </w:rPr>
      </w:pPr>
      <w:r w:rsidRPr="00896962">
        <w:rPr>
          <w:rFonts w:hint="eastAsia"/>
        </w:rPr>
        <w:t xml:space="preserve">　添付書類</w:t>
      </w:r>
    </w:p>
    <w:p w14:paraId="4FE77BC3" w14:textId="77777777" w:rsidR="00306FCC" w:rsidRPr="00896962" w:rsidRDefault="00306FCC">
      <w:pPr>
        <w:ind w:left="525" w:hanging="525"/>
        <w:rPr>
          <w:rFonts w:hint="eastAsia"/>
        </w:rPr>
      </w:pPr>
      <w:r w:rsidRPr="00896962">
        <w:rPr>
          <w:rFonts w:hint="eastAsia"/>
        </w:rPr>
        <w:t xml:space="preserve">　　1　構造変更，各室の用途の変更または病室ごとの病床数の変更の場合にあっては，平面図(縮尺200分の1以上のものとし，変更前と変更後の状況を明示し，変更部分を朱の線で囲んでください。)</w:t>
      </w:r>
    </w:p>
    <w:p w14:paraId="7E83C3B3" w14:textId="77777777" w:rsidR="00306FCC" w:rsidRPr="00896962" w:rsidRDefault="00306FCC">
      <w:pPr>
        <w:ind w:left="525" w:hanging="525"/>
        <w:rPr>
          <w:rFonts w:hint="eastAsia"/>
        </w:rPr>
      </w:pPr>
      <w:r w:rsidRPr="00896962">
        <w:rPr>
          <w:rFonts w:hint="eastAsia"/>
        </w:rPr>
        <w:t xml:space="preserve">　　2　管理者の変更の場合にあっては，新任の管理者の，医師もしくは歯科医師の臨床研修修了登録証</w:t>
      </w:r>
      <w:r w:rsidRPr="00896962">
        <w:t>(</w:t>
      </w:r>
      <w:r w:rsidRPr="00896962">
        <w:rPr>
          <w:rFonts w:hint="eastAsia"/>
        </w:rPr>
        <w:t>医師法第</w:t>
      </w:r>
      <w:r w:rsidRPr="00896962">
        <w:t>7</w:t>
      </w:r>
      <w:r w:rsidRPr="00896962">
        <w:rPr>
          <w:rFonts w:hint="eastAsia"/>
        </w:rPr>
        <w:t>条の</w:t>
      </w:r>
      <w:r w:rsidRPr="00896962">
        <w:t>2</w:t>
      </w:r>
      <w:r w:rsidRPr="00896962">
        <w:rPr>
          <w:rFonts w:hint="eastAsia"/>
        </w:rPr>
        <w:t>第</w:t>
      </w:r>
      <w:r w:rsidRPr="00896962">
        <w:t>1</w:t>
      </w:r>
      <w:r w:rsidRPr="00896962">
        <w:rPr>
          <w:rFonts w:hint="eastAsia"/>
        </w:rPr>
        <w:t>項または歯科医師法第</w:t>
      </w:r>
      <w:r w:rsidRPr="00896962">
        <w:t>7</w:t>
      </w:r>
      <w:r w:rsidRPr="00896962">
        <w:rPr>
          <w:rFonts w:hint="eastAsia"/>
        </w:rPr>
        <w:t>条の</w:t>
      </w:r>
      <w:r w:rsidRPr="00896962">
        <w:t>2</w:t>
      </w:r>
      <w:r w:rsidRPr="00896962">
        <w:rPr>
          <w:rFonts w:hint="eastAsia"/>
        </w:rPr>
        <w:t>第</w:t>
      </w:r>
      <w:r w:rsidRPr="00896962">
        <w:t>1</w:t>
      </w:r>
      <w:r w:rsidRPr="00896962">
        <w:rPr>
          <w:rFonts w:hint="eastAsia"/>
        </w:rPr>
        <w:t>項の規定による厚生労働大臣の命令を受けた者にあっては，臨床研修修了登録証および再教育研修修了登録証</w:t>
      </w:r>
      <w:r w:rsidRPr="00896962">
        <w:t>)</w:t>
      </w:r>
      <w:r w:rsidRPr="00896962">
        <w:rPr>
          <w:rFonts w:hint="eastAsia"/>
        </w:rPr>
        <w:t>の写し(医療法等の一部を改正する法律(平成12年法律第141号)附則第8条の規定により医師法第16条の</w:t>
      </w:r>
      <w:r w:rsidR="00E300B6" w:rsidRPr="00896962">
        <w:rPr>
          <w:rFonts w:hint="eastAsia"/>
        </w:rPr>
        <w:t>6</w:t>
      </w:r>
      <w:r w:rsidRPr="00896962">
        <w:rPr>
          <w:rFonts w:hint="eastAsia"/>
        </w:rPr>
        <w:t>第1項の登録を受けた者とみなされた者または医療法等の一部を改正する法律附則第11条の規定により歯科医師法第16条の4第1項の登録を受けた者とみなされた者であるときは，医師または歯科医師の免許証の写し)または助産師の免許証の写し，診療に従事する医師もしくは歯科医師または助産所の業務に従事する助産師の変更の場合にあっては，新任の医師もしくは歯科医師または助産師の免許証の写し</w:t>
      </w:r>
    </w:p>
    <w:p w14:paraId="1FF79E65" w14:textId="77777777" w:rsidR="00306FCC" w:rsidRPr="00896962" w:rsidRDefault="00306FCC">
      <w:pPr>
        <w:ind w:left="525" w:hanging="525"/>
        <w:rPr>
          <w:rFonts w:hint="eastAsia"/>
        </w:rPr>
      </w:pPr>
      <w:r w:rsidRPr="00896962">
        <w:rPr>
          <w:rFonts w:hint="eastAsia"/>
        </w:rPr>
        <w:t xml:space="preserve">　　</w:t>
      </w:r>
      <w:r w:rsidRPr="00896962">
        <w:t>3</w:t>
      </w:r>
      <w:r w:rsidRPr="00896962">
        <w:rPr>
          <w:rFonts w:hint="eastAsia"/>
        </w:rPr>
        <w:t xml:space="preserve">　分べんを取り扱う助産所の嘱託医師，嘱託病院</w:t>
      </w:r>
      <w:r w:rsidRPr="00896962">
        <w:t>(</w:t>
      </w:r>
      <w:r w:rsidRPr="00896962">
        <w:rPr>
          <w:rFonts w:hint="eastAsia"/>
        </w:rPr>
        <w:t>診療所</w:t>
      </w:r>
      <w:r w:rsidRPr="00896962">
        <w:t>)</w:t>
      </w:r>
      <w:r w:rsidRPr="00896962">
        <w:rPr>
          <w:rFonts w:hint="eastAsia"/>
        </w:rPr>
        <w:t>またはこれらによる対応が困難な場合のために定めた病院</w:t>
      </w:r>
      <w:r w:rsidRPr="00896962">
        <w:t>(</w:t>
      </w:r>
      <w:r w:rsidRPr="00896962">
        <w:rPr>
          <w:rFonts w:hint="eastAsia"/>
        </w:rPr>
        <w:t>診療所</w:t>
      </w:r>
      <w:r w:rsidRPr="00896962">
        <w:t>)</w:t>
      </w:r>
      <w:r w:rsidRPr="00896962">
        <w:rPr>
          <w:rFonts w:hint="eastAsia"/>
        </w:rPr>
        <w:t>の変更の場合にあっては，嘱託医師等となるよう依頼した書類の写し</w:t>
      </w:r>
    </w:p>
    <w:p w14:paraId="79843F9C" w14:textId="77777777" w:rsidR="00306FCC" w:rsidRPr="00896962" w:rsidRDefault="00306FCC">
      <w:pPr>
        <w:ind w:left="735" w:hanging="735"/>
        <w:rPr>
          <w:rFonts w:hint="eastAsia"/>
        </w:rPr>
      </w:pPr>
      <w:r w:rsidRPr="00896962">
        <w:rPr>
          <w:rFonts w:hint="eastAsia"/>
        </w:rPr>
        <w:t xml:space="preserve">　注　1　臨床研修等修了医師(臨床研修等修了歯科医師，助産師)が開設者である病院(診療所，助産所)の構造変更，各室の用途の変更または病室ごとの病床数の変更に係る届出であるときは，開設届出書の該当箇所の記載に基づき変更内容を記入してください。</w:t>
      </w:r>
    </w:p>
    <w:p w14:paraId="61894958" w14:textId="77777777" w:rsidR="00306FCC" w:rsidRPr="00896962" w:rsidRDefault="00306FCC">
      <w:pPr>
        <w:ind w:left="735" w:hanging="735"/>
        <w:rPr>
          <w:rFonts w:hint="eastAsia"/>
        </w:rPr>
      </w:pPr>
      <w:r w:rsidRPr="00896962">
        <w:rPr>
          <w:rFonts w:hint="eastAsia"/>
        </w:rPr>
        <w:t xml:space="preserve">　　　2　医師，歯科医師，薬剤師もしくは助産師の変更</w:t>
      </w:r>
      <w:r w:rsidR="00C44D15" w:rsidRPr="00896962">
        <w:rPr>
          <w:rFonts w:hint="eastAsia"/>
        </w:rPr>
        <w:t>，</w:t>
      </w:r>
      <w:r w:rsidRPr="00896962">
        <w:rPr>
          <w:rFonts w:hint="eastAsia"/>
        </w:rPr>
        <w:t>管理者の変更</w:t>
      </w:r>
      <w:r w:rsidR="00C44D15" w:rsidRPr="00896962">
        <w:rPr>
          <w:rFonts w:hint="eastAsia"/>
        </w:rPr>
        <w:t>，またはオンライン診療を行う者の変更</w:t>
      </w:r>
      <w:r w:rsidRPr="00896962">
        <w:rPr>
          <w:rFonts w:hint="eastAsia"/>
        </w:rPr>
        <w:t>に係る届出であるときは，開設届出書の該当箇所の記載に基づき変更内容を記入してください。</w:t>
      </w:r>
    </w:p>
    <w:p w14:paraId="6ACF909B" w14:textId="77777777" w:rsidR="00306FCC" w:rsidRPr="00896962" w:rsidRDefault="00306FCC">
      <w:pPr>
        <w:ind w:left="735" w:hanging="735"/>
        <w:rPr>
          <w:rFonts w:hint="eastAsia"/>
        </w:rPr>
      </w:pPr>
      <w:r w:rsidRPr="00896962">
        <w:rPr>
          <w:rFonts w:hint="eastAsia"/>
        </w:rPr>
        <w:t xml:space="preserve">　　　3　医師，歯科医師または助産師が他の施設に併せて勤務することに係る届出であるときは，変更後の備考欄にその施設名を記入してください。</w:t>
      </w:r>
    </w:p>
    <w:sectPr w:rsidR="00306FCC" w:rsidRPr="00896962">
      <w:pgSz w:w="11906" w:h="16838" w:code="9"/>
      <w:pgMar w:top="851" w:right="1701" w:bottom="85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F85EC" w14:textId="77777777" w:rsidR="00C62970" w:rsidRDefault="00C62970">
      <w:r>
        <w:separator/>
      </w:r>
    </w:p>
  </w:endnote>
  <w:endnote w:type="continuationSeparator" w:id="0">
    <w:p w14:paraId="62BCA599" w14:textId="77777777" w:rsidR="00C62970" w:rsidRDefault="00C6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1B1D3" w14:textId="77777777" w:rsidR="00C62970" w:rsidRDefault="00C62970">
      <w:r>
        <w:separator/>
      </w:r>
    </w:p>
  </w:footnote>
  <w:footnote w:type="continuationSeparator" w:id="0">
    <w:p w14:paraId="61491618" w14:textId="77777777" w:rsidR="00C62970" w:rsidRDefault="00C629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ttachedTemplate r:id="rId1"/>
  <w:doNotTrackMoves/>
  <w:defaultTabStop w:val="851"/>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5B32"/>
    <w:rsid w:val="00020E07"/>
    <w:rsid w:val="00111A90"/>
    <w:rsid w:val="00133D56"/>
    <w:rsid w:val="001F1943"/>
    <w:rsid w:val="00267B1D"/>
    <w:rsid w:val="00306FCC"/>
    <w:rsid w:val="003B0305"/>
    <w:rsid w:val="004D4844"/>
    <w:rsid w:val="006E7591"/>
    <w:rsid w:val="007C02D9"/>
    <w:rsid w:val="00896962"/>
    <w:rsid w:val="009C419D"/>
    <w:rsid w:val="00A040E3"/>
    <w:rsid w:val="00B15C59"/>
    <w:rsid w:val="00B40170"/>
    <w:rsid w:val="00B75B32"/>
    <w:rsid w:val="00BA1C78"/>
    <w:rsid w:val="00BA2801"/>
    <w:rsid w:val="00BD6D83"/>
    <w:rsid w:val="00C44D15"/>
    <w:rsid w:val="00C62970"/>
    <w:rsid w:val="00D5007C"/>
    <w:rsid w:val="00DF0E92"/>
    <w:rsid w:val="00E300B6"/>
    <w:rsid w:val="00E332BE"/>
    <w:rsid w:val="00F91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DAAB264"/>
  <w15:chartTrackingRefBased/>
  <w15:docId w15:val="{9E8164B2-5C1E-4696-9255-D53D697A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Courier New"/>
      <w:kern w:val="2"/>
      <w:sz w:val="21"/>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1021;&#26399;&#27083;&#3168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RB-EF</Template>
  <TotalTime>0</TotalTime>
  <Pages>2</Pages>
  <Words>166</Words>
  <Characters>947</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別記第7号様式(第6条，第7条関係)</vt:lpstr>
      <vt:lpstr>別記第7号様式(第6条，第7条関係)</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別記第7号様式(第6条，第7条関係)</dc:title>
  <dc:subject/>
  <dc:creator>(株)ぎょうせい</dc:creator>
  <cp:keywords/>
  <dc:description/>
  <cp:lastModifiedBy>木村　未有</cp:lastModifiedBy>
  <cp:revision>2</cp:revision>
  <cp:lastPrinted>2026-05-27T03:40:00Z</cp:lastPrinted>
  <dcterms:created xsi:type="dcterms:W3CDTF">2026-05-28T07:53:00Z</dcterms:created>
  <dcterms:modified xsi:type="dcterms:W3CDTF">2026-05-28T07:53:00Z</dcterms:modified>
</cp:coreProperties>
</file>